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846B76" w14:paraId="26A33275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64CAD5A" w14:textId="67F014AC" w:rsidR="000172E5" w:rsidRPr="00846B76" w:rsidRDefault="00893AAB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Member Information</w:t>
            </w:r>
          </w:p>
        </w:tc>
      </w:tr>
      <w:tr w:rsidR="000172E5" w:rsidRPr="00846B76" w14:paraId="2F0B692F" w14:textId="77777777" w:rsidTr="006145D8">
        <w:sdt>
          <w:sdtPr>
            <w:id w:val="1621259925"/>
            <w:placeholder>
              <w:docPart w:val="6A8EA1860E7746DD841954F8ABF460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DD38765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6FE262E" w14:textId="77777777" w:rsidR="000172E5" w:rsidRPr="00846B76" w:rsidRDefault="000172E5" w:rsidP="00311D4F"/>
        </w:tc>
      </w:tr>
      <w:tr w:rsidR="000172E5" w:rsidRPr="00846B76" w14:paraId="26B842A6" w14:textId="77777777" w:rsidTr="006145D8">
        <w:sdt>
          <w:sdtPr>
            <w:id w:val="-1470592894"/>
            <w:placeholder>
              <w:docPart w:val="7C9860FAA9754A248328AAE6988850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3CF0BEF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09C431" w14:textId="77777777" w:rsidR="000172E5" w:rsidRPr="00846B76" w:rsidRDefault="000172E5" w:rsidP="00311D4F"/>
        </w:tc>
      </w:tr>
      <w:tr w:rsidR="000172E5" w:rsidRPr="00846B76" w14:paraId="47A27086" w14:textId="77777777" w:rsidTr="006145D8">
        <w:sdt>
          <w:sdtPr>
            <w:id w:val="946660661"/>
            <w:placeholder>
              <w:docPart w:val="DF0BFEDF8A2A4A5C9057C889D7AC66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5E1B2A6" w14:textId="77777777"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8F43B3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925091D" w14:textId="752B8CC3" w:rsidR="000172E5" w:rsidRDefault="00893AAB" w:rsidP="00311D4F">
            <w:r>
              <w:t>Home Ph: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DB6445" w14:textId="77777777" w:rsidR="000172E5" w:rsidRPr="00846B76" w:rsidRDefault="000172E5" w:rsidP="00311D4F"/>
        </w:tc>
      </w:tr>
      <w:tr w:rsidR="000172E5" w:rsidRPr="00846B76" w14:paraId="1E51DCFB" w14:textId="77777777" w:rsidTr="006145D8">
        <w:sdt>
          <w:sdtPr>
            <w:id w:val="1334104394"/>
            <w:placeholder>
              <w:docPart w:val="F15EDAA417254AA8B52BEA870E743A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DC3AD21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6D5ACC6" w14:textId="77777777" w:rsidR="000172E5" w:rsidRPr="00846B76" w:rsidRDefault="000172E5" w:rsidP="00311D4F"/>
        </w:tc>
      </w:tr>
      <w:tr w:rsidR="000172E5" w:rsidRPr="00846B76" w14:paraId="5974493C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59753B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A0F15A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D2A58E3" w14:textId="373A5D34" w:rsidR="000172E5" w:rsidRPr="00846B76" w:rsidRDefault="00893AAB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Parent Information</w:t>
            </w:r>
          </w:p>
        </w:tc>
      </w:tr>
      <w:tr w:rsidR="000172E5" w:rsidRPr="00846B76" w14:paraId="1DA57453" w14:textId="77777777" w:rsidTr="006145D8">
        <w:sdt>
          <w:sdtPr>
            <w:id w:val="-2047821762"/>
            <w:placeholder>
              <w:docPart w:val="F1E055B611A74B50B467E84A1A1C6B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557F153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9D1B8A6" w14:textId="77777777" w:rsidR="000172E5" w:rsidRPr="00846B76" w:rsidRDefault="000172E5" w:rsidP="00311D4F"/>
        </w:tc>
      </w:tr>
      <w:tr w:rsidR="000172E5" w:rsidRPr="00846B76" w14:paraId="54704DB2" w14:textId="77777777" w:rsidTr="006145D8">
        <w:sdt>
          <w:sdtPr>
            <w:id w:val="-1368443858"/>
            <w:placeholder>
              <w:docPart w:val="F17D9BB84CE844FDAC4E42B0770D12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F6C5A95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DBFC71" w14:textId="77777777" w:rsidR="000172E5" w:rsidRPr="00846B76" w:rsidRDefault="000172E5" w:rsidP="00311D4F"/>
        </w:tc>
      </w:tr>
      <w:tr w:rsidR="000172E5" w:rsidRPr="00846B76" w14:paraId="66975D57" w14:textId="77777777" w:rsidTr="006145D8">
        <w:sdt>
          <w:sdtPr>
            <w:id w:val="-201941420"/>
            <w:placeholder>
              <w:docPart w:val="FB52EDA3E72148DCAE329A74567861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3618CEA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67D264" w14:textId="77777777" w:rsidR="000172E5" w:rsidRPr="00846B76" w:rsidRDefault="000172E5" w:rsidP="00311D4F"/>
        </w:tc>
        <w:sdt>
          <w:sdtPr>
            <w:id w:val="-448942189"/>
            <w:placeholder>
              <w:docPart w:val="1AC603CCB9784C9D853C8E47D75D55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9FEF0AA" w14:textId="77777777" w:rsidR="000172E5" w:rsidRPr="00846B76" w:rsidRDefault="007147D7" w:rsidP="00311D4F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63754A" w14:textId="77777777" w:rsidR="000172E5" w:rsidRPr="00846B76" w:rsidRDefault="000172E5" w:rsidP="00311D4F"/>
        </w:tc>
      </w:tr>
      <w:tr w:rsidR="000172E5" w:rsidRPr="00846B76" w14:paraId="0E60C510" w14:textId="77777777" w:rsidTr="006145D8">
        <w:sdt>
          <w:sdtPr>
            <w:id w:val="-1359804501"/>
            <w:placeholder>
              <w:docPart w:val="2E6D686D03794C98892A3AEE6A2A5D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7E4BB0E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CE8E9DD" w14:textId="77777777" w:rsidR="000172E5" w:rsidRPr="00846B76" w:rsidRDefault="000172E5" w:rsidP="00311D4F"/>
        </w:tc>
      </w:tr>
      <w:tr w:rsidR="000172E5" w:rsidRPr="00846B76" w14:paraId="7814494C" w14:textId="77777777" w:rsidTr="006145D8">
        <w:tc>
          <w:tcPr>
            <w:tcW w:w="1334" w:type="pct"/>
            <w:vAlign w:val="bottom"/>
          </w:tcPr>
          <w:p w14:paraId="3174C15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72B02B8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6C072B1" w14:textId="77777777" w:rsidTr="006145D8">
        <w:tc>
          <w:tcPr>
            <w:tcW w:w="1345" w:type="pct"/>
            <w:gridSpan w:val="2"/>
            <w:vAlign w:val="bottom"/>
          </w:tcPr>
          <w:p w14:paraId="3D4CDD7F" w14:textId="41029AB7" w:rsidR="000172E5" w:rsidRPr="00846B76" w:rsidRDefault="000172E5" w:rsidP="00311D4F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48DA38C3" w14:textId="77777777" w:rsidR="000172E5" w:rsidRPr="00846B76" w:rsidRDefault="000172E5" w:rsidP="00311D4F"/>
        </w:tc>
      </w:tr>
    </w:tbl>
    <w:p w14:paraId="4FFCF90B" w14:textId="78BA4BAF" w:rsidR="000172E5" w:rsidRDefault="000172E5"/>
    <w:p w14:paraId="4EC1C022" w14:textId="3BE54776" w:rsidR="00893AAB" w:rsidRDefault="00893AAB" w:rsidP="00893AAB">
      <w:pPr>
        <w:pStyle w:val="ListParagraph"/>
        <w:numPr>
          <w:ilvl w:val="0"/>
          <w:numId w:val="23"/>
        </w:numPr>
      </w:pPr>
      <w:r>
        <w:t>Renewing Member For 2019 ($15 club dues, $35 region due)</w:t>
      </w:r>
    </w:p>
    <w:p w14:paraId="65F340F9" w14:textId="5A857938" w:rsidR="00893AAB" w:rsidRDefault="00893AAB" w:rsidP="00893AAB">
      <w:pPr>
        <w:pStyle w:val="ListParagraph"/>
        <w:numPr>
          <w:ilvl w:val="0"/>
          <w:numId w:val="23"/>
        </w:numPr>
      </w:pPr>
      <w:r>
        <w:t>In Region Transfer Member for 2019 ($25 club dues)</w:t>
      </w:r>
    </w:p>
    <w:p w14:paraId="4AE551F1" w14:textId="4AFC5F3C" w:rsidR="00893AAB" w:rsidRDefault="00893AAB" w:rsidP="00893AAB">
      <w:pPr>
        <w:pStyle w:val="ListParagraph"/>
        <w:numPr>
          <w:ilvl w:val="0"/>
          <w:numId w:val="23"/>
        </w:numPr>
      </w:pPr>
      <w:r>
        <w:t>Out of Region Transfer Member 2019 ($25 club Dues, $35 region)</w:t>
      </w:r>
    </w:p>
    <w:p w14:paraId="4EDE693F" w14:textId="52008A46" w:rsidR="00893AAB" w:rsidRDefault="00893AAB" w:rsidP="00893AAB">
      <w:pPr>
        <w:pStyle w:val="ListParagraph"/>
        <w:numPr>
          <w:ilvl w:val="0"/>
          <w:numId w:val="23"/>
        </w:numPr>
      </w:pPr>
      <w:r>
        <w:t>Dual Membership 2019 ($25 club dues)</w:t>
      </w:r>
    </w:p>
    <w:p w14:paraId="79C57A3D" w14:textId="53B99798" w:rsidR="00893AAB" w:rsidRDefault="00893AAB" w:rsidP="00893AAB">
      <w:pPr>
        <w:pStyle w:val="ListParagraph"/>
        <w:numPr>
          <w:ilvl w:val="0"/>
          <w:numId w:val="23"/>
        </w:numPr>
      </w:pPr>
      <w:r>
        <w:t>Parent</w:t>
      </w:r>
      <w:r w:rsidR="00976BBC">
        <w:t>/</w:t>
      </w:r>
      <w:proofErr w:type="spellStart"/>
      <w:r w:rsidR="00976BBC">
        <w:t>Horsemaster</w:t>
      </w:r>
      <w:proofErr w:type="spellEnd"/>
      <w:r w:rsidR="00976BBC">
        <w:t xml:space="preserve"> </w:t>
      </w:r>
      <w:r>
        <w:t>Sponsor of Record for 2019 ($10)</w:t>
      </w:r>
    </w:p>
    <w:p w14:paraId="1419781D" w14:textId="712CEE47" w:rsidR="00893AAB" w:rsidRDefault="00893AAB" w:rsidP="00893AAB">
      <w:pPr>
        <w:pStyle w:val="ListParagraph"/>
        <w:numPr>
          <w:ilvl w:val="0"/>
          <w:numId w:val="23"/>
        </w:numPr>
      </w:pPr>
      <w:r>
        <w:t>“Friend” of HIPC $25</w:t>
      </w:r>
    </w:p>
    <w:p w14:paraId="63BE1A4B" w14:textId="58C97873" w:rsidR="00893AAB" w:rsidRDefault="00893AAB" w:rsidP="00893AAB">
      <w:r>
        <w:t xml:space="preserve">Please complete this form and mail along with a check payable to HIPC to Sarah Weber 1624 W </w:t>
      </w:r>
      <w:proofErr w:type="spellStart"/>
      <w:r>
        <w:t>Northedge</w:t>
      </w:r>
      <w:proofErr w:type="spellEnd"/>
      <w:r>
        <w:t xml:space="preserve"> CT Dunlap, IL 61525</w:t>
      </w:r>
      <w:bookmarkStart w:id="0" w:name="_GoBack"/>
      <w:bookmarkEnd w:id="0"/>
    </w:p>
    <w:p w14:paraId="16DB66D3" w14:textId="77777777" w:rsidR="00893AAB" w:rsidRPr="0006568A" w:rsidRDefault="00893AAB" w:rsidP="00893AAB"/>
    <w:sectPr w:rsidR="00893AAB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4F3B6" w14:textId="77777777" w:rsidR="00847C3E" w:rsidRDefault="00847C3E" w:rsidP="000172E5">
      <w:pPr>
        <w:spacing w:after="0" w:line="240" w:lineRule="auto"/>
      </w:pPr>
      <w:r>
        <w:separator/>
      </w:r>
    </w:p>
  </w:endnote>
  <w:endnote w:type="continuationSeparator" w:id="0">
    <w:p w14:paraId="0525B6CF" w14:textId="77777777" w:rsidR="00847C3E" w:rsidRDefault="00847C3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C07CA05-4FB5-4D5A-8C9D-709AB2C570E0}"/>
    <w:embedBold r:id="rId2" w:fontKey="{4850F820-E67F-4A59-9348-23471902D54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69F34BA-5807-4B82-A5FE-82FAE9AD23B5}"/>
    <w:embedBold r:id="rId4" w:fontKey="{32D2A501-A57D-4949-8A1A-1D2D643817EA}"/>
    <w:embedItalic r:id="rId5" w:fontKey="{E3DAA0FC-7A42-4DC7-8ED1-91650DE0F28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932DCDD-FED7-4DE9-B190-E02E0A285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E21E397" w14:textId="77777777" w:rsidTr="00C4167A">
      <w:tc>
        <w:tcPr>
          <w:tcW w:w="4675" w:type="dxa"/>
          <w:vAlign w:val="center"/>
        </w:tcPr>
        <w:p w14:paraId="1E860D28" w14:textId="388B869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7B38C81" w14:textId="5BB76A41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524F092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D98DE" w14:textId="77777777" w:rsidR="00847C3E" w:rsidRDefault="00847C3E" w:rsidP="000172E5">
      <w:pPr>
        <w:spacing w:after="0" w:line="240" w:lineRule="auto"/>
      </w:pPr>
      <w:r>
        <w:separator/>
      </w:r>
    </w:p>
  </w:footnote>
  <w:footnote w:type="continuationSeparator" w:id="0">
    <w:p w14:paraId="6BA30B57" w14:textId="77777777" w:rsidR="00847C3E" w:rsidRDefault="00847C3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727AD517" w14:textId="77777777" w:rsidTr="00384B05">
      <w:trPr>
        <w:trHeight w:val="990"/>
      </w:trPr>
      <w:tc>
        <w:tcPr>
          <w:tcW w:w="1350" w:type="dxa"/>
          <w:vAlign w:val="center"/>
        </w:tcPr>
        <w:p w14:paraId="335B9291" w14:textId="02A12409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5B129213" w14:textId="1AECE6D4" w:rsidR="00B337A2" w:rsidRPr="00B337A2" w:rsidRDefault="00893AAB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2019 Heart Of Illinois Pony Club Renewing Member Form</w:t>
          </w:r>
        </w:p>
      </w:tc>
    </w:tr>
  </w:tbl>
  <w:p w14:paraId="6D4DCCA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C198C"/>
    <w:multiLevelType w:val="hybridMultilevel"/>
    <w:tmpl w:val="9B28B6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AAB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47C3E"/>
    <w:rsid w:val="00893AAB"/>
    <w:rsid w:val="008E203A"/>
    <w:rsid w:val="0091229C"/>
    <w:rsid w:val="00940E73"/>
    <w:rsid w:val="00976BBC"/>
    <w:rsid w:val="0098597D"/>
    <w:rsid w:val="009F619A"/>
    <w:rsid w:val="009F6DDE"/>
    <w:rsid w:val="00A370A8"/>
    <w:rsid w:val="00B105B5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57E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893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A8EA1860E7746DD841954F8ABF46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D8A96-B05F-45DB-9FF5-511FB65C2F85}"/>
      </w:docPartPr>
      <w:docPartBody>
        <w:p w:rsidR="00000000" w:rsidRDefault="00E223E1">
          <w:pPr>
            <w:pStyle w:val="6A8EA1860E7746DD841954F8ABF460DA"/>
          </w:pPr>
          <w:r w:rsidRPr="006145D8">
            <w:t>First Name</w:t>
          </w:r>
        </w:p>
      </w:docPartBody>
    </w:docPart>
    <w:docPart>
      <w:docPartPr>
        <w:name w:val="7C9860FAA9754A248328AAE698885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A5776-730D-440F-9346-873E52B1ABF8}"/>
      </w:docPartPr>
      <w:docPartBody>
        <w:p w:rsidR="00000000" w:rsidRDefault="00E223E1">
          <w:pPr>
            <w:pStyle w:val="7C9860FAA9754A248328AAE698885098"/>
          </w:pPr>
          <w:r w:rsidRPr="006145D8">
            <w:t>Last Name</w:t>
          </w:r>
        </w:p>
      </w:docPartBody>
    </w:docPart>
    <w:docPart>
      <w:docPartPr>
        <w:name w:val="DF0BFEDF8A2A4A5C9057C889D7AC6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F9903-052A-410F-BFC1-0E0146FE5169}"/>
      </w:docPartPr>
      <w:docPartBody>
        <w:p w:rsidR="00000000" w:rsidRDefault="00E223E1">
          <w:pPr>
            <w:pStyle w:val="DF0BFEDF8A2A4A5C9057C889D7AC66AC"/>
          </w:pPr>
          <w:r w:rsidRPr="006145D8">
            <w:t>Cell Phone</w:t>
          </w:r>
        </w:p>
      </w:docPartBody>
    </w:docPart>
    <w:docPart>
      <w:docPartPr>
        <w:name w:val="F15EDAA417254AA8B52BEA870E743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0A569-989D-4BCF-A5F5-A5659E9A2DE4}"/>
      </w:docPartPr>
      <w:docPartBody>
        <w:p w:rsidR="00000000" w:rsidRDefault="00E223E1">
          <w:pPr>
            <w:pStyle w:val="F15EDAA417254AA8B52BEA870E743A5B"/>
          </w:pPr>
          <w:r w:rsidRPr="006145D8">
            <w:t>Email</w:t>
          </w:r>
        </w:p>
      </w:docPartBody>
    </w:docPart>
    <w:docPart>
      <w:docPartPr>
        <w:name w:val="F1E055B611A74B50B467E84A1A1C6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7E51E-D59F-4496-B925-489FA04B9E93}"/>
      </w:docPartPr>
      <w:docPartBody>
        <w:p w:rsidR="00000000" w:rsidRDefault="00E223E1">
          <w:pPr>
            <w:pStyle w:val="F1E055B611A74B50B467E84A1A1C6BBA"/>
          </w:pPr>
          <w:r w:rsidRPr="006145D8">
            <w:t>First Name</w:t>
          </w:r>
        </w:p>
      </w:docPartBody>
    </w:docPart>
    <w:docPart>
      <w:docPartPr>
        <w:name w:val="F17D9BB84CE844FDAC4E42B0770D1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3FBA5-6CF8-4D9D-8078-58C47E4948B6}"/>
      </w:docPartPr>
      <w:docPartBody>
        <w:p w:rsidR="00000000" w:rsidRDefault="00E223E1">
          <w:pPr>
            <w:pStyle w:val="F17D9BB84CE844FDAC4E42B0770D1226"/>
          </w:pPr>
          <w:r w:rsidRPr="006145D8">
            <w:t>Last Name</w:t>
          </w:r>
        </w:p>
      </w:docPartBody>
    </w:docPart>
    <w:docPart>
      <w:docPartPr>
        <w:name w:val="FB52EDA3E72148DCAE329A7456786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0EF57-8AC3-4079-906D-FD54703F9E25}"/>
      </w:docPartPr>
      <w:docPartBody>
        <w:p w:rsidR="00000000" w:rsidRDefault="00E223E1">
          <w:pPr>
            <w:pStyle w:val="FB52EDA3E72148DCAE329A745678614B"/>
          </w:pPr>
          <w:r w:rsidRPr="006145D8">
            <w:t>Cell Phone</w:t>
          </w:r>
        </w:p>
      </w:docPartBody>
    </w:docPart>
    <w:docPart>
      <w:docPartPr>
        <w:name w:val="1AC603CCB9784C9D853C8E47D75D5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8A2A-E42E-41B5-ACAC-D1ACC07FD9BA}"/>
      </w:docPartPr>
      <w:docPartBody>
        <w:p w:rsidR="00000000" w:rsidRDefault="00E223E1">
          <w:pPr>
            <w:pStyle w:val="1AC603CCB9784C9D853C8E47D75D5597"/>
          </w:pPr>
          <w:r w:rsidRPr="006145D8">
            <w:t>Work Phone</w:t>
          </w:r>
        </w:p>
      </w:docPartBody>
    </w:docPart>
    <w:docPart>
      <w:docPartPr>
        <w:name w:val="2E6D686D03794C98892A3AEE6A2A5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C84F-6560-48B5-B633-519A33AE1F93}"/>
      </w:docPartPr>
      <w:docPartBody>
        <w:p w:rsidR="00000000" w:rsidRDefault="00E223E1">
          <w:pPr>
            <w:pStyle w:val="2E6D686D03794C98892A3AEE6A2A5D57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E1"/>
    <w:rsid w:val="00E2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AE4D5B9ADAC64E11BB96311997740397">
    <w:name w:val="AE4D5B9ADAC64E11BB96311997740397"/>
  </w:style>
  <w:style w:type="paragraph" w:customStyle="1" w:styleId="6A8EA1860E7746DD841954F8ABF460DA">
    <w:name w:val="6A8EA1860E7746DD841954F8ABF460DA"/>
  </w:style>
  <w:style w:type="paragraph" w:customStyle="1" w:styleId="7C9860FAA9754A248328AAE698885098">
    <w:name w:val="7C9860FAA9754A248328AAE698885098"/>
  </w:style>
  <w:style w:type="paragraph" w:customStyle="1" w:styleId="DF0BFEDF8A2A4A5C9057C889D7AC66AC">
    <w:name w:val="DF0BFEDF8A2A4A5C9057C889D7AC66AC"/>
  </w:style>
  <w:style w:type="paragraph" w:customStyle="1" w:styleId="F52C805BB90B49B4ACD248B21B0410F8">
    <w:name w:val="F52C805BB90B49B4ACD248B21B0410F8"/>
  </w:style>
  <w:style w:type="paragraph" w:customStyle="1" w:styleId="F15EDAA417254AA8B52BEA870E743A5B">
    <w:name w:val="F15EDAA417254AA8B52BEA870E743A5B"/>
  </w:style>
  <w:style w:type="paragraph" w:customStyle="1" w:styleId="B6CCCCB2CC7C406EB07D1E04F22FC131">
    <w:name w:val="B6CCCCB2CC7C406EB07D1E04F22FC131"/>
  </w:style>
  <w:style w:type="paragraph" w:customStyle="1" w:styleId="F1E055B611A74B50B467E84A1A1C6BBA">
    <w:name w:val="F1E055B611A74B50B467E84A1A1C6BBA"/>
  </w:style>
  <w:style w:type="paragraph" w:customStyle="1" w:styleId="F17D9BB84CE844FDAC4E42B0770D1226">
    <w:name w:val="F17D9BB84CE844FDAC4E42B0770D1226"/>
  </w:style>
  <w:style w:type="paragraph" w:customStyle="1" w:styleId="FB52EDA3E72148DCAE329A745678614B">
    <w:name w:val="FB52EDA3E72148DCAE329A745678614B"/>
  </w:style>
  <w:style w:type="paragraph" w:customStyle="1" w:styleId="1AC603CCB9784C9D853C8E47D75D5597">
    <w:name w:val="1AC603CCB9784C9D853C8E47D75D5597"/>
  </w:style>
  <w:style w:type="paragraph" w:customStyle="1" w:styleId="2E6D686D03794C98892A3AEE6A2A5D57">
    <w:name w:val="2E6D686D03794C98892A3AEE6A2A5D57"/>
  </w:style>
  <w:style w:type="paragraph" w:customStyle="1" w:styleId="B5D7D8CFB93D42809ECC6D855AD72484">
    <w:name w:val="B5D7D8CFB93D42809ECC6D855AD72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2019-01-04T21:50:00Z</dcterms:created>
  <dcterms:modified xsi:type="dcterms:W3CDTF">2019-01-04T22:50:00Z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